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991"/>
        <w:gridCol w:w="1561"/>
        <w:gridCol w:w="1784"/>
      </w:tblGrid>
      <w:tr w:rsidR="000172E5" w:rsidRPr="00846B76" w14:paraId="04E52109" w14:textId="77777777" w:rsidTr="00DF7625">
        <w:trPr>
          <w:trHeight w:val="20"/>
        </w:trPr>
        <w:tc>
          <w:tcPr>
            <w:tcW w:w="5000" w:type="pct"/>
            <w:gridSpan w:val="4"/>
            <w:shd w:val="clear" w:color="auto" w:fill="5B9BD5" w:themeFill="accent5"/>
            <w:vAlign w:val="bottom"/>
          </w:tcPr>
          <w:p w14:paraId="0B7AE663" w14:textId="3E7B2D7C" w:rsidR="000172E5" w:rsidRPr="00846B76" w:rsidRDefault="00D9723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Application for Membership in </w:t>
            </w:r>
            <w:r w:rsidR="00684947">
              <w:rPr>
                <w:rFonts w:asciiTheme="majorHAnsi" w:hAnsiTheme="majorHAnsi"/>
                <w:b/>
              </w:rPr>
              <w:t>Registered Association</w:t>
            </w:r>
            <w:r w:rsidR="00661B98">
              <w:rPr>
                <w:rFonts w:asciiTheme="majorHAnsi" w:hAnsiTheme="majorHAnsi"/>
                <w:b/>
              </w:rPr>
              <w:t xml:space="preserve"> SMDG e.V.</w:t>
            </w:r>
          </w:p>
        </w:tc>
      </w:tr>
      <w:tr w:rsidR="000172E5" w:rsidRPr="00846B76" w14:paraId="2D4212C3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65310B2B" w14:textId="7280BBED" w:rsidR="00F7049D" w:rsidRPr="000E724D" w:rsidRDefault="0060549B" w:rsidP="00AB1DA9">
            <w:pPr>
              <w:pStyle w:val="NormalIndent"/>
              <w:spacing w:before="0"/>
              <w:jc w:val="right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Association n</w:t>
            </w:r>
            <w:r w:rsidR="00F7049D" w:rsidRPr="000E724D">
              <w:rPr>
                <w:sz w:val="20"/>
                <w:szCs w:val="20"/>
              </w:rPr>
              <w:t>ame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2586539A" w14:textId="058B9E22" w:rsidR="000172E5" w:rsidRPr="000E724D" w:rsidRDefault="00661B98" w:rsidP="00AB1DA9">
            <w:pPr>
              <w:spacing w:before="0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SMDG e.V.</w:t>
            </w:r>
          </w:p>
        </w:tc>
      </w:tr>
      <w:tr w:rsidR="000172E5" w:rsidRPr="00846B76" w14:paraId="0D53360E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5AD6982F" w14:textId="527DEF52" w:rsidR="000172E5" w:rsidRPr="000E724D" w:rsidRDefault="00F7049D" w:rsidP="00AB1DA9">
            <w:pPr>
              <w:pStyle w:val="NormalIndent"/>
              <w:spacing w:before="0"/>
              <w:jc w:val="right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Address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9918A4" w14:textId="3A5294E2" w:rsidR="000172E5" w:rsidRPr="000E724D" w:rsidRDefault="0004118E" w:rsidP="00AB1DA9">
            <w:pPr>
              <w:spacing w:before="0"/>
              <w:rPr>
                <w:sz w:val="20"/>
                <w:szCs w:val="20"/>
              </w:rPr>
            </w:pPr>
            <w:proofErr w:type="spellStart"/>
            <w:r w:rsidRPr="000E724D">
              <w:rPr>
                <w:sz w:val="20"/>
                <w:szCs w:val="20"/>
              </w:rPr>
              <w:t>Seegrabenweg</w:t>
            </w:r>
            <w:proofErr w:type="spellEnd"/>
            <w:r w:rsidRPr="000E724D">
              <w:rPr>
                <w:sz w:val="20"/>
                <w:szCs w:val="20"/>
              </w:rPr>
              <w:t xml:space="preserve"> 52d</w:t>
            </w:r>
            <w:r w:rsidR="00901E6E" w:rsidRPr="000E724D">
              <w:rPr>
                <w:sz w:val="20"/>
                <w:szCs w:val="20"/>
              </w:rPr>
              <w:br/>
              <w:t>25469 Halstenbek</w:t>
            </w:r>
            <w:r w:rsidR="007426B2" w:rsidRPr="000E724D">
              <w:rPr>
                <w:sz w:val="20"/>
                <w:szCs w:val="20"/>
              </w:rPr>
              <w:br/>
            </w:r>
            <w:r w:rsidR="00901E6E" w:rsidRPr="000E724D">
              <w:rPr>
                <w:sz w:val="20"/>
                <w:szCs w:val="20"/>
              </w:rPr>
              <w:t>Germany</w:t>
            </w:r>
          </w:p>
        </w:tc>
      </w:tr>
      <w:tr w:rsidR="000172E5" w:rsidRPr="00846B76" w14:paraId="2BD909AA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4C4D6EE8" w14:textId="0EA9A8D1" w:rsidR="000172E5" w:rsidRPr="000E724D" w:rsidRDefault="008716D9" w:rsidP="00AB1DA9">
            <w:pPr>
              <w:pStyle w:val="NormalIndent"/>
              <w:spacing w:before="0"/>
              <w:jc w:val="right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Register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A4A07C" w14:textId="5A30FDD4" w:rsidR="000172E5" w:rsidRPr="000E724D" w:rsidRDefault="008716D9" w:rsidP="00AB1DA9">
            <w:pPr>
              <w:spacing w:before="0"/>
              <w:rPr>
                <w:sz w:val="20"/>
                <w:szCs w:val="20"/>
              </w:rPr>
            </w:pPr>
            <w:proofErr w:type="spellStart"/>
            <w:r w:rsidRPr="000E724D">
              <w:rPr>
                <w:sz w:val="20"/>
                <w:szCs w:val="20"/>
              </w:rPr>
              <w:t>Amtsg</w:t>
            </w:r>
            <w:r w:rsidR="00675128" w:rsidRPr="000E724D">
              <w:rPr>
                <w:sz w:val="20"/>
                <w:szCs w:val="20"/>
              </w:rPr>
              <w:t>er</w:t>
            </w:r>
            <w:r w:rsidRPr="000E724D">
              <w:rPr>
                <w:sz w:val="20"/>
                <w:szCs w:val="20"/>
              </w:rPr>
              <w:t>icht</w:t>
            </w:r>
            <w:proofErr w:type="spellEnd"/>
            <w:r w:rsidRPr="000E724D">
              <w:rPr>
                <w:sz w:val="20"/>
                <w:szCs w:val="20"/>
              </w:rPr>
              <w:t xml:space="preserve"> </w:t>
            </w:r>
            <w:proofErr w:type="spellStart"/>
            <w:r w:rsidRPr="000E724D">
              <w:rPr>
                <w:sz w:val="20"/>
                <w:szCs w:val="20"/>
              </w:rPr>
              <w:t>Pinneberg</w:t>
            </w:r>
            <w:proofErr w:type="spellEnd"/>
            <w:r w:rsidRPr="000E724D">
              <w:rPr>
                <w:sz w:val="20"/>
                <w:szCs w:val="20"/>
              </w:rPr>
              <w:t>, Germany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33AD8599" w14:textId="1BF33EE8" w:rsidR="000172E5" w:rsidRPr="000E724D" w:rsidRDefault="00675128" w:rsidP="00AB1DA9">
            <w:pPr>
              <w:spacing w:before="0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Register Id</w:t>
            </w:r>
          </w:p>
        </w:tc>
        <w:tc>
          <w:tcPr>
            <w:tcW w:w="9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AFC2D" w14:textId="19B01655" w:rsidR="000172E5" w:rsidRPr="000E724D" w:rsidRDefault="00675128" w:rsidP="00AB1DA9">
            <w:pPr>
              <w:spacing w:before="0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VR 2142 PI</w:t>
            </w:r>
          </w:p>
        </w:tc>
      </w:tr>
      <w:tr w:rsidR="000172E5" w:rsidRPr="00846B76" w14:paraId="59B988C2" w14:textId="77777777" w:rsidTr="00DF7625">
        <w:trPr>
          <w:trHeight w:val="20"/>
        </w:trPr>
        <w:sdt>
          <w:sdtPr>
            <w:rPr>
              <w:sz w:val="20"/>
              <w:szCs w:val="20"/>
            </w:rPr>
            <w:id w:val="1334104394"/>
            <w:placeholder>
              <w:docPart w:val="E9808D099E434DB9A54E7C66438D1F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0" w:type="pct"/>
                <w:vAlign w:val="center"/>
              </w:tcPr>
              <w:p w14:paraId="405484E4" w14:textId="77777777" w:rsidR="000172E5" w:rsidRPr="000E724D" w:rsidRDefault="007147D7" w:rsidP="00AB1DA9">
                <w:pPr>
                  <w:pStyle w:val="NormalIndent"/>
                  <w:spacing w:before="0"/>
                  <w:jc w:val="right"/>
                  <w:rPr>
                    <w:sz w:val="20"/>
                    <w:szCs w:val="20"/>
                  </w:rPr>
                </w:pPr>
                <w:r w:rsidRPr="000E724D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057AF945" w14:textId="64D9FAE2" w:rsidR="0004118E" w:rsidRPr="000E724D" w:rsidRDefault="00786DE8" w:rsidP="00AB1DA9">
            <w:pPr>
              <w:spacing w:before="0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info@smdg.org</w:t>
            </w:r>
          </w:p>
        </w:tc>
      </w:tr>
      <w:tr w:rsidR="00786DE8" w:rsidRPr="00846B76" w14:paraId="36DA4EDF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34BD54C9" w14:textId="67F0B3CF" w:rsidR="00786DE8" w:rsidRPr="000E724D" w:rsidRDefault="00786DE8" w:rsidP="00AB1DA9">
            <w:pPr>
              <w:pStyle w:val="NormalIndent"/>
              <w:spacing w:before="0"/>
              <w:jc w:val="right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Web: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</w:tcBorders>
            <w:vAlign w:val="bottom"/>
          </w:tcPr>
          <w:p w14:paraId="5E6A80C1" w14:textId="40270AD4" w:rsidR="00786DE8" w:rsidRPr="000E724D" w:rsidRDefault="00467079" w:rsidP="00AB1DA9">
            <w:pPr>
              <w:spacing w:before="0"/>
              <w:rPr>
                <w:sz w:val="20"/>
                <w:szCs w:val="20"/>
              </w:rPr>
            </w:pPr>
            <w:r w:rsidRPr="000E724D">
              <w:rPr>
                <w:sz w:val="20"/>
                <w:szCs w:val="20"/>
              </w:rPr>
              <w:t>www.smdg.org</w:t>
            </w:r>
          </w:p>
        </w:tc>
      </w:tr>
      <w:tr w:rsidR="000172E5" w:rsidRPr="00846B76" w14:paraId="172D3091" w14:textId="77777777" w:rsidTr="00DF7625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7942331" w14:textId="77777777" w:rsidR="00742693" w:rsidRPr="00652FE9" w:rsidRDefault="00742693" w:rsidP="00C62A97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  <w:p w14:paraId="3DC05943" w14:textId="5FFCE719" w:rsidR="0004118E" w:rsidRPr="00652FE9" w:rsidRDefault="000F3F09" w:rsidP="00652FE9">
            <w:pPr>
              <w:spacing w:before="0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According to </w:t>
            </w:r>
            <w:r w:rsidR="00C73689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§13 German </w:t>
            </w:r>
            <w:proofErr w:type="spellStart"/>
            <w:r w:rsidR="00C73689" w:rsidRPr="00652FE9">
              <w:rPr>
                <w:rFonts w:asciiTheme="majorHAnsi" w:hAnsiTheme="majorHAnsi"/>
                <w:b/>
                <w:sz w:val="16"/>
                <w:szCs w:val="16"/>
              </w:rPr>
              <w:t>Umsatzsteuergese</w:t>
            </w:r>
            <w:r w:rsidR="00F952C3" w:rsidRPr="00652FE9">
              <w:rPr>
                <w:rFonts w:asciiTheme="majorHAnsi" w:hAnsiTheme="majorHAnsi"/>
                <w:b/>
                <w:sz w:val="16"/>
                <w:szCs w:val="16"/>
              </w:rPr>
              <w:t>tz</w:t>
            </w:r>
            <w:proofErr w:type="spellEnd"/>
            <w:r w:rsidR="00B30197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 (</w:t>
            </w:r>
            <w:proofErr w:type="spellStart"/>
            <w:r w:rsidR="00F47F94" w:rsidRPr="00652FE9">
              <w:rPr>
                <w:rFonts w:asciiTheme="majorHAnsi" w:hAnsiTheme="majorHAnsi"/>
                <w:b/>
                <w:sz w:val="16"/>
                <w:szCs w:val="16"/>
              </w:rPr>
              <w:t>Kleinunternehmer</w:t>
            </w:r>
            <w:proofErr w:type="spellEnd"/>
            <w:r w:rsidR="009F0531" w:rsidRPr="00652FE9">
              <w:rPr>
                <w:rFonts w:asciiTheme="majorHAnsi" w:hAnsiTheme="majorHAnsi"/>
                <w:b/>
                <w:sz w:val="16"/>
                <w:szCs w:val="16"/>
              </w:rPr>
              <w:t>/small business</w:t>
            </w:r>
            <w:r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 regulations</w:t>
            </w:r>
            <w:r w:rsidR="009F0531" w:rsidRPr="00652FE9">
              <w:rPr>
                <w:rFonts w:asciiTheme="majorHAnsi" w:hAnsiTheme="majorHAnsi"/>
                <w:b/>
                <w:sz w:val="16"/>
                <w:szCs w:val="16"/>
              </w:rPr>
              <w:t>)</w:t>
            </w:r>
            <w:r w:rsidR="00F952C3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: </w:t>
            </w:r>
            <w:r w:rsidR="00F21D4E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Membership fee or any </w:t>
            </w:r>
            <w:r w:rsidR="00265899" w:rsidRPr="00652FE9">
              <w:rPr>
                <w:rFonts w:asciiTheme="majorHAnsi" w:hAnsiTheme="majorHAnsi"/>
                <w:b/>
                <w:sz w:val="16"/>
                <w:szCs w:val="16"/>
              </w:rPr>
              <w:t>other</w:t>
            </w:r>
            <w:r w:rsidR="00F21D4E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265899" w:rsidRPr="00652FE9">
              <w:rPr>
                <w:rFonts w:asciiTheme="majorHAnsi" w:hAnsiTheme="majorHAnsi"/>
                <w:b/>
                <w:sz w:val="16"/>
                <w:szCs w:val="16"/>
              </w:rPr>
              <w:t>s</w:t>
            </w:r>
            <w:r w:rsidR="00F952C3" w:rsidRPr="00652FE9">
              <w:rPr>
                <w:rFonts w:asciiTheme="majorHAnsi" w:hAnsiTheme="majorHAnsi"/>
                <w:b/>
                <w:sz w:val="16"/>
                <w:szCs w:val="16"/>
              </w:rPr>
              <w:t>ervice</w:t>
            </w:r>
            <w:r w:rsidR="00265899" w:rsidRPr="00652FE9">
              <w:rPr>
                <w:rFonts w:asciiTheme="majorHAnsi" w:hAnsiTheme="majorHAnsi"/>
                <w:b/>
                <w:sz w:val="16"/>
                <w:szCs w:val="16"/>
              </w:rPr>
              <w:t>s</w:t>
            </w:r>
            <w:r w:rsidR="00F952C3" w:rsidRPr="00652FE9">
              <w:rPr>
                <w:rFonts w:asciiTheme="majorHAnsi" w:hAnsiTheme="majorHAnsi"/>
                <w:b/>
                <w:sz w:val="16"/>
                <w:szCs w:val="16"/>
              </w:rPr>
              <w:t xml:space="preserve"> are invoiced </w:t>
            </w:r>
            <w:r w:rsidR="00B30197" w:rsidRPr="00652FE9">
              <w:rPr>
                <w:rFonts w:asciiTheme="majorHAnsi" w:hAnsiTheme="majorHAnsi"/>
                <w:b/>
                <w:sz w:val="16"/>
                <w:szCs w:val="16"/>
              </w:rPr>
              <w:t>without any sales tax.</w:t>
            </w:r>
          </w:p>
        </w:tc>
      </w:tr>
      <w:tr w:rsidR="00EB7D05" w:rsidRPr="00846B76" w14:paraId="42E4A63F" w14:textId="77777777" w:rsidTr="00DF7625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08CC168" w14:textId="77777777" w:rsidR="00EB7D05" w:rsidRDefault="00EB7D05" w:rsidP="00C62A97">
            <w:pPr>
              <w:spacing w:before="0"/>
              <w:rPr>
                <w:rFonts w:asciiTheme="majorHAnsi" w:hAnsiTheme="majorHAnsi"/>
                <w:b/>
                <w:sz w:val="16"/>
                <w:szCs w:val="16"/>
                <w:highlight w:val="yellow"/>
              </w:rPr>
            </w:pPr>
          </w:p>
        </w:tc>
      </w:tr>
    </w:tbl>
    <w:p w14:paraId="7D7497C8" w14:textId="77777777" w:rsidR="00AA04E6" w:rsidRPr="003C57BA" w:rsidRDefault="00AA04E6">
      <w:pPr>
        <w:rPr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6336"/>
      </w:tblGrid>
      <w:tr w:rsidR="000172E5" w:rsidRPr="00846B76" w14:paraId="713DD690" w14:textId="77777777" w:rsidTr="00DF7625">
        <w:trPr>
          <w:trHeight w:val="20"/>
        </w:trPr>
        <w:tc>
          <w:tcPr>
            <w:tcW w:w="5000" w:type="pct"/>
            <w:gridSpan w:val="2"/>
            <w:shd w:val="clear" w:color="auto" w:fill="5B9BD5" w:themeFill="accent5"/>
            <w:vAlign w:val="bottom"/>
          </w:tcPr>
          <w:p w14:paraId="3BACDA41" w14:textId="48E277E1" w:rsidR="000172E5" w:rsidRPr="00846B76" w:rsidRDefault="00DF1085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Member </w:t>
            </w:r>
            <w:r w:rsidR="00FE7339">
              <w:rPr>
                <w:rFonts w:asciiTheme="majorHAnsi" w:hAnsiTheme="majorHAnsi"/>
                <w:b/>
              </w:rPr>
              <w:t>of SMDG e.V.</w:t>
            </w:r>
          </w:p>
        </w:tc>
      </w:tr>
      <w:tr w:rsidR="000172E5" w:rsidRPr="00846B76" w14:paraId="0D8E7E4D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6C5D422E" w14:textId="742D3D3C" w:rsidR="000172E5" w:rsidRPr="007E561B" w:rsidRDefault="00652FE9" w:rsidP="00AB1DA9">
            <w:pPr>
              <w:pStyle w:val="NormalIndent"/>
              <w:spacing w:before="0"/>
              <w:jc w:val="right"/>
              <w:rPr>
                <w:b/>
              </w:rPr>
            </w:pPr>
            <w:r w:rsidRPr="007E561B">
              <w:rPr>
                <w:b/>
              </w:rPr>
              <w:t>Member n</w:t>
            </w:r>
            <w:r w:rsidR="00FE7339" w:rsidRPr="007E561B">
              <w:rPr>
                <w:b/>
              </w:rPr>
              <w:t>ame</w:t>
            </w:r>
          </w:p>
        </w:tc>
        <w:tc>
          <w:tcPr>
            <w:tcW w:w="3510" w:type="pct"/>
            <w:tcBorders>
              <w:bottom w:val="single" w:sz="4" w:space="0" w:color="auto"/>
            </w:tcBorders>
            <w:vAlign w:val="bottom"/>
          </w:tcPr>
          <w:p w14:paraId="50C0BFE4" w14:textId="6FDFEECD" w:rsidR="000172E5" w:rsidRPr="00846B76" w:rsidRDefault="007E561B" w:rsidP="00AB1DA9">
            <w:pPr>
              <w:spacing w:before="0"/>
            </w:pPr>
            <w:r>
              <w:br/>
            </w:r>
          </w:p>
        </w:tc>
      </w:tr>
      <w:tr w:rsidR="000172E5" w:rsidRPr="00846B76" w14:paraId="34EA772D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2E8FF5BD" w14:textId="4B46FEDE" w:rsidR="000172E5" w:rsidRPr="007E561B" w:rsidRDefault="004659AA" w:rsidP="00AB1DA9">
            <w:pPr>
              <w:pStyle w:val="NormalIndent"/>
              <w:spacing w:before="0"/>
              <w:jc w:val="right"/>
              <w:rPr>
                <w:b/>
              </w:rPr>
            </w:pPr>
            <w:r w:rsidRPr="007E561B">
              <w:rPr>
                <w:b/>
              </w:rPr>
              <w:t>Address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D31C1D" w14:textId="1223B78D" w:rsidR="000172E5" w:rsidRPr="00846B76" w:rsidRDefault="00F17526" w:rsidP="00AB1DA9">
            <w:pPr>
              <w:spacing w:before="0"/>
            </w:pPr>
            <w:r>
              <w:br/>
            </w:r>
          </w:p>
        </w:tc>
      </w:tr>
      <w:tr w:rsidR="000172E5" w:rsidRPr="00846B76" w14:paraId="648E3DF4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6F18B2BE" w14:textId="4A23D012" w:rsidR="000172E5" w:rsidRPr="0001134D" w:rsidRDefault="003D1C01" w:rsidP="00AB1DA9">
            <w:pPr>
              <w:pStyle w:val="NormalIndent"/>
              <w:spacing w:before="0"/>
              <w:jc w:val="right"/>
              <w:rPr>
                <w:b/>
                <w:sz w:val="24"/>
                <w:szCs w:val="24"/>
              </w:rPr>
            </w:pPr>
            <w:r w:rsidRPr="0001134D">
              <w:rPr>
                <w:b/>
                <w:sz w:val="24"/>
                <w:szCs w:val="24"/>
              </w:rPr>
              <w:t>E</w:t>
            </w:r>
            <w:r w:rsidR="00EE7A48" w:rsidRPr="0001134D">
              <w:rPr>
                <w:b/>
                <w:sz w:val="24"/>
                <w:szCs w:val="24"/>
              </w:rPr>
              <w:t>mail</w:t>
            </w:r>
            <w:r w:rsidR="005C59C4" w:rsidRPr="0001134D">
              <w:rPr>
                <w:b/>
                <w:sz w:val="24"/>
                <w:szCs w:val="24"/>
              </w:rPr>
              <w:t xml:space="preserve"> address</w:t>
            </w:r>
            <w:r w:rsidR="00EE7A48" w:rsidRPr="0001134D">
              <w:rPr>
                <w:b/>
                <w:sz w:val="24"/>
                <w:szCs w:val="24"/>
              </w:rPr>
              <w:t xml:space="preserve"> primary contact</w:t>
            </w:r>
          </w:p>
        </w:tc>
        <w:tc>
          <w:tcPr>
            <w:tcW w:w="3510" w:type="pct"/>
            <w:tcBorders>
              <w:bottom w:val="single" w:sz="4" w:space="0" w:color="auto"/>
            </w:tcBorders>
          </w:tcPr>
          <w:p w14:paraId="218E20D5" w14:textId="77777777" w:rsidR="000172E5" w:rsidRPr="00846B76" w:rsidRDefault="000172E5" w:rsidP="00AB1DA9">
            <w:pPr>
              <w:spacing w:before="0"/>
            </w:pPr>
          </w:p>
        </w:tc>
      </w:tr>
      <w:tr w:rsidR="00EE7A48" w:rsidRPr="00846B76" w14:paraId="1F6B4160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53F6F363" w14:textId="522AC1DF" w:rsidR="00EE7A48" w:rsidRPr="00775C4C" w:rsidRDefault="00EE7A48" w:rsidP="00AB1DA9">
            <w:pPr>
              <w:pStyle w:val="NormalIndent"/>
              <w:spacing w:before="0"/>
              <w:jc w:val="right"/>
              <w:rPr>
                <w:sz w:val="24"/>
                <w:szCs w:val="24"/>
              </w:rPr>
            </w:pPr>
            <w:r w:rsidRPr="0001134D">
              <w:rPr>
                <w:b/>
                <w:sz w:val="24"/>
                <w:szCs w:val="24"/>
              </w:rPr>
              <w:t xml:space="preserve">Email </w:t>
            </w:r>
            <w:r w:rsidR="00DF62E2" w:rsidRPr="0001134D">
              <w:rPr>
                <w:b/>
                <w:sz w:val="24"/>
                <w:szCs w:val="24"/>
              </w:rPr>
              <w:t>address</w:t>
            </w:r>
            <w:r w:rsidR="007E561B" w:rsidRPr="0001134D">
              <w:rPr>
                <w:b/>
                <w:sz w:val="24"/>
                <w:szCs w:val="24"/>
              </w:rPr>
              <w:br/>
            </w:r>
            <w:r w:rsidR="00DF62E2" w:rsidRPr="0001134D">
              <w:rPr>
                <w:b/>
                <w:sz w:val="24"/>
                <w:szCs w:val="24"/>
              </w:rPr>
              <w:t xml:space="preserve"> for</w:t>
            </w:r>
            <w:r w:rsidR="007E561B" w:rsidRPr="0001134D">
              <w:rPr>
                <w:b/>
                <w:sz w:val="24"/>
                <w:szCs w:val="24"/>
              </w:rPr>
              <w:t xml:space="preserve"> </w:t>
            </w:r>
            <w:r w:rsidR="00D61306" w:rsidRPr="0001134D">
              <w:rPr>
                <w:b/>
                <w:sz w:val="24"/>
                <w:szCs w:val="24"/>
              </w:rPr>
              <w:t>invoices</w:t>
            </w:r>
            <w:r w:rsidR="00913F00">
              <w:rPr>
                <w:sz w:val="24"/>
                <w:szCs w:val="24"/>
              </w:rPr>
              <w:br/>
            </w:r>
            <w:r w:rsidR="00913F00" w:rsidRPr="00913F00">
              <w:rPr>
                <w:i/>
                <w:sz w:val="16"/>
                <w:szCs w:val="16"/>
              </w:rPr>
              <w:t>only if different from</w:t>
            </w:r>
            <w:r w:rsidR="007E561B">
              <w:rPr>
                <w:i/>
                <w:sz w:val="16"/>
                <w:szCs w:val="16"/>
              </w:rPr>
              <w:t xml:space="preserve"> </w:t>
            </w:r>
            <w:r w:rsidR="00913F00" w:rsidRPr="00913F00">
              <w:rPr>
                <w:i/>
                <w:sz w:val="16"/>
                <w:szCs w:val="16"/>
              </w:rPr>
              <w:t>primary contact</w:t>
            </w:r>
          </w:p>
        </w:tc>
        <w:tc>
          <w:tcPr>
            <w:tcW w:w="3510" w:type="pct"/>
            <w:tcBorders>
              <w:bottom w:val="single" w:sz="4" w:space="0" w:color="auto"/>
            </w:tcBorders>
          </w:tcPr>
          <w:p w14:paraId="43E410F4" w14:textId="4D5C7ACD" w:rsidR="00EE7A48" w:rsidRPr="00BF2164" w:rsidRDefault="00EE7A48" w:rsidP="00AB1DA9">
            <w:pPr>
              <w:spacing w:before="0"/>
              <w:rPr>
                <w:i/>
              </w:rPr>
            </w:pPr>
          </w:p>
        </w:tc>
      </w:tr>
      <w:tr w:rsidR="000172E5" w:rsidRPr="00846B76" w14:paraId="58FCCB71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3FEBAAC8" w14:textId="65447BDF" w:rsidR="000172E5" w:rsidRPr="0001134D" w:rsidRDefault="006D54D9" w:rsidP="00AB1DA9">
            <w:pPr>
              <w:spacing w:before="0"/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01134D">
              <w:rPr>
                <w:rFonts w:cstheme="minorHAnsi"/>
                <w:b/>
                <w:sz w:val="24"/>
                <w:szCs w:val="24"/>
              </w:rPr>
              <w:t>Purchase order number</w:t>
            </w:r>
            <w:r w:rsidR="00DF62E2" w:rsidRPr="0001134D">
              <w:rPr>
                <w:rFonts w:cstheme="minorHAnsi"/>
                <w:b/>
                <w:sz w:val="24"/>
                <w:szCs w:val="24"/>
              </w:rPr>
              <w:t xml:space="preserve"> for membership fee</w:t>
            </w:r>
            <w:r w:rsidR="0001134D">
              <w:rPr>
                <w:rFonts w:cstheme="minorHAnsi"/>
                <w:b/>
                <w:sz w:val="24"/>
                <w:szCs w:val="24"/>
              </w:rPr>
              <w:br/>
            </w:r>
            <w:r w:rsidR="00974A10" w:rsidRPr="00974A10">
              <w:rPr>
                <w:i/>
                <w:sz w:val="16"/>
                <w:szCs w:val="16"/>
              </w:rPr>
              <w:t>optional information</w:t>
            </w:r>
          </w:p>
        </w:tc>
        <w:tc>
          <w:tcPr>
            <w:tcW w:w="3510" w:type="pct"/>
          </w:tcPr>
          <w:p w14:paraId="4F039F22" w14:textId="15329199" w:rsidR="000172E5" w:rsidRPr="006D54D9" w:rsidRDefault="000172E5" w:rsidP="00AB1DA9">
            <w:pPr>
              <w:spacing w:before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905CC" w:rsidRPr="00846B76" w14:paraId="488FDB21" w14:textId="77777777" w:rsidTr="00DF7625">
        <w:trPr>
          <w:trHeight w:val="20"/>
        </w:trPr>
        <w:tc>
          <w:tcPr>
            <w:tcW w:w="1490" w:type="pct"/>
            <w:vAlign w:val="center"/>
          </w:tcPr>
          <w:p w14:paraId="4A36D10C" w14:textId="48ADF351" w:rsidR="008905CC" w:rsidRPr="00561230" w:rsidRDefault="009C23D5" w:rsidP="00AB1DA9">
            <w:pPr>
              <w:spacing w:before="0"/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61230">
              <w:rPr>
                <w:b/>
              </w:rPr>
              <w:t>Type of membership</w:t>
            </w:r>
          </w:p>
        </w:tc>
        <w:tc>
          <w:tcPr>
            <w:tcW w:w="3510" w:type="pct"/>
            <w:vAlign w:val="bottom"/>
          </w:tcPr>
          <w:p w14:paraId="33FE9466" w14:textId="6542C6D3" w:rsidR="008905CC" w:rsidRPr="000903E5" w:rsidRDefault="009C23D5" w:rsidP="00B40898">
            <w:pPr>
              <w:spacing w:before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F2164">
              <w:rPr>
                <w:b/>
              </w:rPr>
              <w:br/>
            </w:r>
            <w:r w:rsidR="007B04C6">
              <w:rPr>
                <w:rFonts w:cstheme="minorHAnsi"/>
                <w:b/>
                <w:sz w:val="16"/>
                <w:szCs w:val="16"/>
              </w:rPr>
              <w:t xml:space="preserve">See extra sheet for </w:t>
            </w:r>
            <w:r w:rsidR="00857649">
              <w:rPr>
                <w:rFonts w:cstheme="minorHAnsi"/>
                <w:b/>
                <w:sz w:val="16"/>
                <w:szCs w:val="16"/>
              </w:rPr>
              <w:t xml:space="preserve">the </w:t>
            </w:r>
            <w:r w:rsidR="00995462">
              <w:rPr>
                <w:rFonts w:cstheme="minorHAnsi"/>
                <w:b/>
                <w:sz w:val="16"/>
                <w:szCs w:val="16"/>
              </w:rPr>
              <w:t xml:space="preserve">applicable </w:t>
            </w:r>
            <w:r w:rsidR="007B04C6">
              <w:rPr>
                <w:rFonts w:cstheme="minorHAnsi"/>
                <w:b/>
                <w:sz w:val="16"/>
                <w:szCs w:val="16"/>
              </w:rPr>
              <w:t>membership fee</w:t>
            </w:r>
            <w:r w:rsidR="00DB0225">
              <w:rPr>
                <w:rFonts w:cstheme="minorHAnsi"/>
                <w:b/>
                <w:sz w:val="16"/>
                <w:szCs w:val="16"/>
              </w:rPr>
              <w:t>.</w:t>
            </w:r>
          </w:p>
        </w:tc>
      </w:tr>
    </w:tbl>
    <w:p w14:paraId="1E006DC1" w14:textId="77777777" w:rsidR="00821790" w:rsidRPr="00E740D1" w:rsidRDefault="00821790">
      <w:pPr>
        <w:rPr>
          <w:sz w:val="20"/>
          <w:szCs w:val="20"/>
        </w:rPr>
      </w:pPr>
    </w:p>
    <w:p w14:paraId="7ACA8F08" w14:textId="42D0491A" w:rsidR="000172E5" w:rsidRDefault="009A0C9F">
      <w:r>
        <w:t xml:space="preserve">By </w:t>
      </w:r>
      <w:r w:rsidR="00B63163">
        <w:t>below signature the</w:t>
      </w:r>
      <w:r w:rsidR="00270860">
        <w:t xml:space="preserve"> member of SMDG e.V. </w:t>
      </w:r>
      <w:r w:rsidR="00667B18">
        <w:t>a</w:t>
      </w:r>
      <w:r w:rsidR="005362AC">
        <w:t>cknowledg</w:t>
      </w:r>
      <w:r w:rsidR="00667B18">
        <w:t>es</w:t>
      </w:r>
      <w:r w:rsidR="0095504B">
        <w:t xml:space="preserve"> the </w:t>
      </w:r>
      <w:r w:rsidR="00EA4EB7">
        <w:t>statutes</w:t>
      </w:r>
      <w:r w:rsidR="001B1122">
        <w:t xml:space="preserve"> </w:t>
      </w:r>
      <w:r w:rsidR="00EA4EB7">
        <w:t>of SMDG e.V.</w:t>
      </w:r>
      <w:r w:rsidR="00650835">
        <w:t xml:space="preserve"> </w:t>
      </w:r>
      <w:r w:rsidR="000F7A32">
        <w:t>as amended from time to time</w:t>
      </w:r>
      <w:r w:rsidR="00841C7D">
        <w:t xml:space="preserve">. </w:t>
      </w:r>
      <w:r w:rsidR="00DB0225">
        <w:t xml:space="preserve">For current version see </w:t>
      </w:r>
      <w:hyperlink r:id="rId11" w:history="1">
        <w:r w:rsidR="00440214" w:rsidRPr="00114BCC">
          <w:rPr>
            <w:rStyle w:val="Hyperlink"/>
          </w:rPr>
          <w:t>www.smdg.org</w:t>
        </w:r>
      </w:hyperlink>
      <w:r w:rsidR="00440214">
        <w:t xml:space="preserve"> . </w:t>
      </w:r>
      <w:r w:rsidR="00142515">
        <w:t>Termination of membership can only be done in written form.</w:t>
      </w:r>
      <w:r w:rsidR="00732BC0"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0"/>
        <w:gridCol w:w="4172"/>
        <w:gridCol w:w="2994"/>
      </w:tblGrid>
      <w:tr w:rsidR="00AA47E9" w14:paraId="7C1F3BBA" w14:textId="77777777" w:rsidTr="001E65EC">
        <w:tc>
          <w:tcPr>
            <w:tcW w:w="1860" w:type="dxa"/>
          </w:tcPr>
          <w:p w14:paraId="49FA801A" w14:textId="2F2E68A9" w:rsidR="00AA47E9" w:rsidRDefault="0072603E" w:rsidP="001F21A9">
            <w:pPr>
              <w:spacing w:before="0"/>
              <w:jc w:val="right"/>
            </w:pPr>
            <w:r>
              <w:t>Place / date</w:t>
            </w:r>
          </w:p>
        </w:tc>
        <w:tc>
          <w:tcPr>
            <w:tcW w:w="4172" w:type="dxa"/>
          </w:tcPr>
          <w:p w14:paraId="2A11516B" w14:textId="77777777" w:rsidR="00AA47E9" w:rsidRDefault="00AA47E9" w:rsidP="001F21A9">
            <w:pPr>
              <w:spacing w:before="0"/>
            </w:pPr>
          </w:p>
        </w:tc>
        <w:tc>
          <w:tcPr>
            <w:tcW w:w="2994" w:type="dxa"/>
          </w:tcPr>
          <w:p w14:paraId="756D45E4" w14:textId="77777777" w:rsidR="00AA47E9" w:rsidRDefault="00AA47E9" w:rsidP="001F21A9">
            <w:pPr>
              <w:spacing w:before="0"/>
            </w:pPr>
          </w:p>
        </w:tc>
      </w:tr>
      <w:tr w:rsidR="00AA47E9" w14:paraId="230AE5D9" w14:textId="77777777" w:rsidTr="001E65EC">
        <w:tc>
          <w:tcPr>
            <w:tcW w:w="1860" w:type="dxa"/>
          </w:tcPr>
          <w:p w14:paraId="084D1F19" w14:textId="77777777" w:rsidR="0072603E" w:rsidRDefault="0072603E" w:rsidP="001F21A9">
            <w:pPr>
              <w:spacing w:before="0"/>
              <w:jc w:val="right"/>
            </w:pPr>
            <w:r>
              <w:t>Signature</w:t>
            </w:r>
          </w:p>
          <w:p w14:paraId="5543512B" w14:textId="29CBBE37" w:rsidR="001318DD" w:rsidRDefault="001318DD" w:rsidP="001F21A9">
            <w:pPr>
              <w:spacing w:before="0"/>
              <w:jc w:val="right"/>
            </w:pPr>
          </w:p>
        </w:tc>
        <w:tc>
          <w:tcPr>
            <w:tcW w:w="4172" w:type="dxa"/>
          </w:tcPr>
          <w:p w14:paraId="128DCF8B" w14:textId="16B62C35" w:rsidR="00AA47E9" w:rsidRDefault="00E32B1B" w:rsidP="001F21A9">
            <w:pPr>
              <w:spacing w:before="0"/>
            </w:pPr>
            <w:r>
              <w:br/>
            </w:r>
            <w:r>
              <w:br/>
            </w:r>
          </w:p>
        </w:tc>
        <w:tc>
          <w:tcPr>
            <w:tcW w:w="2994" w:type="dxa"/>
          </w:tcPr>
          <w:p w14:paraId="655FB0B4" w14:textId="77777777" w:rsidR="00AA47E9" w:rsidRDefault="00AA47E9" w:rsidP="001F21A9">
            <w:pPr>
              <w:spacing w:before="0"/>
            </w:pPr>
          </w:p>
        </w:tc>
      </w:tr>
      <w:tr w:rsidR="00AA47E9" w14:paraId="13D1FB37" w14:textId="77777777" w:rsidTr="001E65EC">
        <w:tc>
          <w:tcPr>
            <w:tcW w:w="1860" w:type="dxa"/>
          </w:tcPr>
          <w:p w14:paraId="7420845B" w14:textId="29E5D7A2" w:rsidR="00AA47E9" w:rsidRDefault="00623ED4" w:rsidP="001F21A9">
            <w:pPr>
              <w:spacing w:before="0"/>
              <w:jc w:val="right"/>
            </w:pPr>
            <w:r>
              <w:t>Name printed</w:t>
            </w:r>
          </w:p>
        </w:tc>
        <w:tc>
          <w:tcPr>
            <w:tcW w:w="4172" w:type="dxa"/>
          </w:tcPr>
          <w:p w14:paraId="1E827EB0" w14:textId="77777777" w:rsidR="00AA47E9" w:rsidRDefault="00AA47E9" w:rsidP="001F21A9">
            <w:pPr>
              <w:spacing w:before="0"/>
            </w:pPr>
          </w:p>
        </w:tc>
        <w:tc>
          <w:tcPr>
            <w:tcW w:w="2994" w:type="dxa"/>
          </w:tcPr>
          <w:p w14:paraId="0F42E182" w14:textId="77777777" w:rsidR="00AA47E9" w:rsidRDefault="00AA47E9" w:rsidP="001F21A9">
            <w:pPr>
              <w:spacing w:before="0"/>
            </w:pPr>
          </w:p>
        </w:tc>
      </w:tr>
    </w:tbl>
    <w:p w14:paraId="1869648D" w14:textId="0EDC0580" w:rsidR="00AA47E9" w:rsidRPr="0006568A" w:rsidRDefault="00AA47E9" w:rsidP="00831AC3"/>
    <w:sectPr w:rsidR="00AA47E9" w:rsidRPr="0006568A" w:rsidSect="00D13E1F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A0B5B" w14:textId="77777777" w:rsidR="002160D9" w:rsidRDefault="002160D9" w:rsidP="000172E5">
      <w:pPr>
        <w:spacing w:after="0" w:line="240" w:lineRule="auto"/>
      </w:pPr>
      <w:r>
        <w:separator/>
      </w:r>
    </w:p>
  </w:endnote>
  <w:endnote w:type="continuationSeparator" w:id="0">
    <w:p w14:paraId="639775B2" w14:textId="77777777" w:rsidR="002160D9" w:rsidRDefault="002160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00E9B-6CD7-490D-BAAE-CE3D0DBB24EF}"/>
    <w:embedBold r:id="rId2" w:fontKey="{D7AA0D8C-A850-4D56-8EE4-DC78A202A4FB}"/>
    <w:embedItalic r:id="rId3" w:fontKey="{0DFFF3BC-67D7-4AC3-832A-0B3C2DCE93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363383-4547-42F6-A23D-C7AC6F70A0FE}"/>
    <w:embedBold r:id="rId5" w:fontKey="{E07D2960-730B-4981-AFEE-0E9D35B24EAF}"/>
    <w:embedItalic r:id="rId6" w:fontKey="{8470B334-522B-4CF4-BF28-772E6F3921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5561F44-ABD0-4088-BA47-AE2C4C4D6A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08476" w14:textId="77777777" w:rsidR="00932371" w:rsidRDefault="00932371" w:rsidP="00932371">
    <w:pPr>
      <w:pStyle w:val="NoSpacing"/>
      <w:pBdr>
        <w:bottom w:val="single" w:sz="4" w:space="1" w:color="auto"/>
      </w:pBdr>
      <w:rPr>
        <w:b/>
        <w:sz w:val="16"/>
        <w:szCs w:val="16"/>
      </w:rPr>
    </w:pPr>
  </w:p>
  <w:p w14:paraId="2CF06028" w14:textId="33A3AAE9" w:rsidR="00F91092" w:rsidRDefault="00F91092" w:rsidP="00311D4F">
    <w:pPr>
      <w:pStyle w:val="NoSpacing"/>
      <w:rPr>
        <w:sz w:val="16"/>
        <w:szCs w:val="16"/>
      </w:rPr>
    </w:pPr>
    <w:r w:rsidRPr="00C76524">
      <w:rPr>
        <w:b/>
        <w:sz w:val="16"/>
        <w:szCs w:val="16"/>
      </w:rPr>
      <w:t>SMDG e.V.</w:t>
    </w:r>
    <w:r w:rsidR="001F4671" w:rsidRPr="00C76524">
      <w:rPr>
        <w:sz w:val="16"/>
        <w:szCs w:val="16"/>
      </w:rPr>
      <w:t xml:space="preserve">  </w:t>
    </w:r>
    <w:r w:rsidR="007056C3" w:rsidRPr="00C76524">
      <w:rPr>
        <w:sz w:val="16"/>
        <w:szCs w:val="16"/>
      </w:rPr>
      <w:t xml:space="preserve"> </w:t>
    </w:r>
    <w:proofErr w:type="spellStart"/>
    <w:r w:rsidR="001F4671" w:rsidRPr="00C76524">
      <w:rPr>
        <w:sz w:val="16"/>
        <w:szCs w:val="16"/>
      </w:rPr>
      <w:t>Seegrabenweg</w:t>
    </w:r>
    <w:proofErr w:type="spellEnd"/>
    <w:r w:rsidR="001F4671" w:rsidRPr="00C76524">
      <w:rPr>
        <w:sz w:val="16"/>
        <w:szCs w:val="16"/>
      </w:rPr>
      <w:t xml:space="preserve"> 52d</w:t>
    </w:r>
    <w:r w:rsidR="008A52D5" w:rsidRPr="00C76524">
      <w:rPr>
        <w:sz w:val="16"/>
        <w:szCs w:val="16"/>
      </w:rPr>
      <w:t>, 25469 Halstenbek</w:t>
    </w:r>
    <w:r w:rsidR="00F5782B" w:rsidRPr="00C76524">
      <w:rPr>
        <w:sz w:val="16"/>
        <w:szCs w:val="16"/>
      </w:rPr>
      <w:t>,</w:t>
    </w:r>
    <w:r w:rsidR="008A52D5" w:rsidRPr="00C76524">
      <w:rPr>
        <w:sz w:val="16"/>
        <w:szCs w:val="16"/>
      </w:rPr>
      <w:t xml:space="preserve"> Germany</w:t>
    </w:r>
    <w:r w:rsidR="00F5057E" w:rsidRPr="00C76524">
      <w:rPr>
        <w:sz w:val="16"/>
        <w:szCs w:val="16"/>
      </w:rPr>
      <w:t xml:space="preserve"> – registered at </w:t>
    </w:r>
    <w:proofErr w:type="spellStart"/>
    <w:r w:rsidR="00F5057E" w:rsidRPr="00C76524">
      <w:rPr>
        <w:sz w:val="16"/>
        <w:szCs w:val="16"/>
      </w:rPr>
      <w:t>Amtgericht</w:t>
    </w:r>
    <w:proofErr w:type="spellEnd"/>
    <w:r w:rsidR="00F5057E" w:rsidRPr="00C76524">
      <w:rPr>
        <w:sz w:val="16"/>
        <w:szCs w:val="16"/>
      </w:rPr>
      <w:t xml:space="preserve"> </w:t>
    </w:r>
    <w:proofErr w:type="spellStart"/>
    <w:r w:rsidR="00F5057E" w:rsidRPr="00C76524">
      <w:rPr>
        <w:sz w:val="16"/>
        <w:szCs w:val="16"/>
      </w:rPr>
      <w:t>Pinneberg</w:t>
    </w:r>
    <w:proofErr w:type="spellEnd"/>
    <w:r w:rsidR="00F5057E" w:rsidRPr="00C76524">
      <w:rPr>
        <w:sz w:val="16"/>
        <w:szCs w:val="16"/>
      </w:rPr>
      <w:t>, Germany</w:t>
    </w:r>
    <w:r w:rsidR="00415F90" w:rsidRPr="00C76524">
      <w:rPr>
        <w:sz w:val="16"/>
        <w:szCs w:val="16"/>
      </w:rPr>
      <w:t>, Reg. No. VR 2142 PI</w:t>
    </w:r>
  </w:p>
  <w:p w14:paraId="04272995" w14:textId="340FA5AA" w:rsidR="00DA4CBA" w:rsidRDefault="00DA4CBA" w:rsidP="00311D4F">
    <w:pPr>
      <w:pStyle w:val="NoSpacing"/>
      <w:rPr>
        <w:sz w:val="16"/>
        <w:szCs w:val="16"/>
      </w:rPr>
    </w:pPr>
    <w:r>
      <w:rPr>
        <w:sz w:val="16"/>
        <w:szCs w:val="16"/>
      </w:rPr>
      <w:t xml:space="preserve">Board:  </w:t>
    </w:r>
    <w:proofErr w:type="spellStart"/>
    <w:r>
      <w:rPr>
        <w:sz w:val="16"/>
        <w:szCs w:val="16"/>
      </w:rPr>
      <w:t>Bruis</w:t>
    </w:r>
    <w:proofErr w:type="spellEnd"/>
    <w:r>
      <w:rPr>
        <w:sz w:val="16"/>
        <w:szCs w:val="16"/>
      </w:rPr>
      <w:t xml:space="preserve"> van </w:t>
    </w:r>
    <w:proofErr w:type="spellStart"/>
    <w:r>
      <w:rPr>
        <w:sz w:val="16"/>
        <w:szCs w:val="16"/>
      </w:rPr>
      <w:t>Driel</w:t>
    </w:r>
    <w:proofErr w:type="spellEnd"/>
    <w:r>
      <w:rPr>
        <w:sz w:val="16"/>
        <w:szCs w:val="16"/>
      </w:rPr>
      <w:t xml:space="preserve">, </w:t>
    </w:r>
    <w:r w:rsidR="0058524A">
      <w:rPr>
        <w:sz w:val="16"/>
        <w:szCs w:val="16"/>
      </w:rPr>
      <w:t xml:space="preserve">Jost Müller, </w:t>
    </w:r>
    <w:r w:rsidR="00C642D2">
      <w:rPr>
        <w:sz w:val="16"/>
        <w:szCs w:val="16"/>
      </w:rPr>
      <w:t xml:space="preserve">Shin </w:t>
    </w:r>
    <w:proofErr w:type="spellStart"/>
    <w:r w:rsidR="00C642D2">
      <w:rPr>
        <w:sz w:val="16"/>
        <w:szCs w:val="16"/>
      </w:rPr>
      <w:t>Shin</w:t>
    </w:r>
    <w:proofErr w:type="spellEnd"/>
    <w:r w:rsidR="00C642D2">
      <w:rPr>
        <w:sz w:val="16"/>
        <w:szCs w:val="16"/>
      </w:rPr>
      <w:t xml:space="preserve"> Lung, </w:t>
    </w:r>
    <w:proofErr w:type="spellStart"/>
    <w:r w:rsidR="00C642D2">
      <w:rPr>
        <w:sz w:val="16"/>
        <w:szCs w:val="16"/>
      </w:rPr>
      <w:t>Tamme</w:t>
    </w:r>
    <w:proofErr w:type="spellEnd"/>
    <w:r w:rsidR="00C642D2">
      <w:rPr>
        <w:sz w:val="16"/>
        <w:szCs w:val="16"/>
      </w:rPr>
      <w:t xml:space="preserve"> Bohlen, Mark Lim, Michael </w:t>
    </w:r>
    <w:proofErr w:type="spellStart"/>
    <w:r w:rsidR="00C642D2">
      <w:rPr>
        <w:sz w:val="16"/>
        <w:szCs w:val="16"/>
      </w:rPr>
      <w:t>Schröder</w:t>
    </w:r>
    <w:proofErr w:type="spellEnd"/>
    <w:r w:rsidR="00C642D2">
      <w:rPr>
        <w:sz w:val="16"/>
        <w:szCs w:val="16"/>
      </w:rPr>
      <w:t xml:space="preserve">, Julien </w:t>
    </w:r>
    <w:proofErr w:type="spellStart"/>
    <w:r w:rsidR="00C642D2">
      <w:rPr>
        <w:sz w:val="16"/>
        <w:szCs w:val="16"/>
      </w:rPr>
      <w:t>Vangeon</w:t>
    </w:r>
    <w:proofErr w:type="spellEnd"/>
    <w:r w:rsidR="00C642D2">
      <w:rPr>
        <w:sz w:val="16"/>
        <w:szCs w:val="16"/>
      </w:rPr>
      <w:t xml:space="preserve">, Paul </w:t>
    </w:r>
    <w:proofErr w:type="spellStart"/>
    <w:r w:rsidR="00C642D2">
      <w:rPr>
        <w:sz w:val="16"/>
        <w:szCs w:val="16"/>
      </w:rPr>
      <w:t>Wauters</w:t>
    </w:r>
    <w:proofErr w:type="spellEnd"/>
    <w:r w:rsidR="00C642D2">
      <w:rPr>
        <w:sz w:val="16"/>
        <w:szCs w:val="16"/>
      </w:rPr>
      <w:t xml:space="preserve">, </w:t>
    </w:r>
    <w:proofErr w:type="spellStart"/>
    <w:r w:rsidR="00C642D2">
      <w:rPr>
        <w:sz w:val="16"/>
        <w:szCs w:val="16"/>
      </w:rPr>
      <w:t>Sönke</w:t>
    </w:r>
    <w:proofErr w:type="spellEnd"/>
    <w:r w:rsidR="00C642D2">
      <w:rPr>
        <w:sz w:val="16"/>
        <w:szCs w:val="16"/>
      </w:rPr>
      <w:t xml:space="preserve"> Witt</w:t>
    </w:r>
  </w:p>
  <w:p w14:paraId="6A2341E4" w14:textId="381EB287" w:rsidR="00E55FF9" w:rsidRDefault="0072666D" w:rsidP="00311D4F">
    <w:pPr>
      <w:pStyle w:val="NoSpacing"/>
      <w:rPr>
        <w:sz w:val="16"/>
        <w:szCs w:val="16"/>
      </w:rPr>
    </w:pPr>
    <w:r>
      <w:rPr>
        <w:sz w:val="16"/>
        <w:szCs w:val="16"/>
      </w:rPr>
      <w:t xml:space="preserve">bank: Postbank </w:t>
    </w:r>
    <w:r w:rsidR="00EE6581">
      <w:rPr>
        <w:sz w:val="16"/>
        <w:szCs w:val="16"/>
      </w:rPr>
      <w:t xml:space="preserve">Hamburg, Germany, IBAN: </w:t>
    </w:r>
    <w:r w:rsidR="00917709" w:rsidRPr="00917709">
      <w:rPr>
        <w:sz w:val="16"/>
        <w:szCs w:val="16"/>
      </w:rPr>
      <w:t>DE12 1001 0010 0938 9671 26</w:t>
    </w:r>
    <w:r w:rsidR="00C561B6">
      <w:rPr>
        <w:sz w:val="16"/>
        <w:szCs w:val="16"/>
      </w:rPr>
      <w:t>,</w:t>
    </w:r>
    <w:r w:rsidR="00917709">
      <w:rPr>
        <w:sz w:val="16"/>
        <w:szCs w:val="16"/>
      </w:rPr>
      <w:t xml:space="preserve"> BIC/SWIFT: </w:t>
    </w:r>
    <w:r w:rsidR="000074DC" w:rsidRPr="000074DC">
      <w:rPr>
        <w:sz w:val="16"/>
        <w:szCs w:val="16"/>
      </w:rPr>
      <w:t>PBNKDEFF</w:t>
    </w:r>
  </w:p>
  <w:p w14:paraId="3A05B604" w14:textId="119E7580" w:rsidR="00DF1F7C" w:rsidRPr="00C76524" w:rsidRDefault="00430A08" w:rsidP="00311D4F">
    <w:pPr>
      <w:pStyle w:val="NoSpacing"/>
      <w:rPr>
        <w:sz w:val="16"/>
        <w:szCs w:val="16"/>
      </w:rPr>
    </w:pPr>
    <w:r>
      <w:rPr>
        <w:sz w:val="16"/>
        <w:szCs w:val="16"/>
      </w:rPr>
      <w:t xml:space="preserve">tax-ID: </w:t>
    </w:r>
    <w:r w:rsidR="00B10CD1" w:rsidRPr="00B10CD1">
      <w:rPr>
        <w:sz w:val="16"/>
        <w:szCs w:val="16"/>
      </w:rPr>
      <w:t>18/291/24427</w:t>
    </w:r>
    <w:r w:rsidR="00C561B6">
      <w:rPr>
        <w:sz w:val="16"/>
        <w:szCs w:val="16"/>
      </w:rPr>
      <w:t>,</w:t>
    </w:r>
    <w:r w:rsidR="000074DC">
      <w:rPr>
        <w:sz w:val="16"/>
        <w:szCs w:val="16"/>
      </w:rPr>
      <w:t xml:space="preserve"> </w:t>
    </w:r>
    <w:r>
      <w:rPr>
        <w:sz w:val="16"/>
        <w:szCs w:val="16"/>
      </w:rPr>
      <w:t>VAT-ID:</w:t>
    </w:r>
    <w:r w:rsidR="004860D5">
      <w:rPr>
        <w:sz w:val="16"/>
        <w:szCs w:val="16"/>
      </w:rPr>
      <w:t xml:space="preserve"> </w:t>
    </w:r>
    <w:r w:rsidR="00A40CE5" w:rsidRPr="00A40CE5">
      <w:rPr>
        <w:rFonts w:cstheme="minorHAnsi"/>
        <w:color w:val="3A3A3A"/>
        <w:sz w:val="16"/>
        <w:szCs w:val="16"/>
        <w:shd w:val="clear" w:color="auto" w:fill="FFFFFF"/>
      </w:rPr>
      <w:t>DE322046641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731D5" w14:textId="77777777" w:rsidR="002160D9" w:rsidRDefault="002160D9" w:rsidP="000172E5">
      <w:pPr>
        <w:spacing w:after="0" w:line="240" w:lineRule="auto"/>
      </w:pPr>
      <w:r>
        <w:separator/>
      </w:r>
    </w:p>
  </w:footnote>
  <w:footnote w:type="continuationSeparator" w:id="0">
    <w:p w14:paraId="06DB5D0B" w14:textId="77777777" w:rsidR="002160D9" w:rsidRDefault="002160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76456" w14:textId="2A52BE81" w:rsidR="00CE564E" w:rsidRPr="0097535F" w:rsidRDefault="00CE564E" w:rsidP="00CE564E">
    <w:pPr>
      <w:pStyle w:val="Header"/>
      <w:rPr>
        <w:sz w:val="48"/>
        <w:szCs w:val="48"/>
      </w:rPr>
    </w:pPr>
    <w:r w:rsidRPr="0097535F">
      <w:rPr>
        <w:sz w:val="48"/>
        <w:szCs w:val="48"/>
      </w:rPr>
      <w:t>SMDG e.V.</w:t>
    </w:r>
    <w:r w:rsidR="00747741">
      <w:rPr>
        <w:sz w:val="48"/>
        <w:szCs w:val="48"/>
      </w:rPr>
      <w:tab/>
    </w:r>
    <w:r w:rsidR="00747741">
      <w:rPr>
        <w:sz w:val="48"/>
        <w:szCs w:val="48"/>
      </w:rPr>
      <w:tab/>
    </w:r>
    <w:r w:rsidR="00747741">
      <w:rPr>
        <w:sz w:val="48"/>
        <w:szCs w:val="48"/>
      </w:rPr>
      <w:drawing>
        <wp:inline distT="0" distB="0" distL="0" distR="0" wp14:anchorId="43631A07" wp14:editId="72865AEE">
          <wp:extent cx="1428949" cy="33342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DG-Logo-150x3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949" cy="333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1D12D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E77B05"/>
    <w:multiLevelType w:val="hybridMultilevel"/>
    <w:tmpl w:val="672EC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48"/>
    <w:rsid w:val="00001909"/>
    <w:rsid w:val="000074DC"/>
    <w:rsid w:val="0001134D"/>
    <w:rsid w:val="000172E5"/>
    <w:rsid w:val="0004118E"/>
    <w:rsid w:val="00052382"/>
    <w:rsid w:val="0006568A"/>
    <w:rsid w:val="00070DC1"/>
    <w:rsid w:val="000768E5"/>
    <w:rsid w:val="00076F0F"/>
    <w:rsid w:val="00084253"/>
    <w:rsid w:val="00086319"/>
    <w:rsid w:val="000903E5"/>
    <w:rsid w:val="000D1F49"/>
    <w:rsid w:val="000E724D"/>
    <w:rsid w:val="000F3F09"/>
    <w:rsid w:val="000F7A32"/>
    <w:rsid w:val="001318DD"/>
    <w:rsid w:val="00135D83"/>
    <w:rsid w:val="00142515"/>
    <w:rsid w:val="00150147"/>
    <w:rsid w:val="00167F20"/>
    <w:rsid w:val="001727CA"/>
    <w:rsid w:val="0018784F"/>
    <w:rsid w:val="001B1122"/>
    <w:rsid w:val="001E65EC"/>
    <w:rsid w:val="001F21A9"/>
    <w:rsid w:val="001F4671"/>
    <w:rsid w:val="001F5CE9"/>
    <w:rsid w:val="001F5DBF"/>
    <w:rsid w:val="00207777"/>
    <w:rsid w:val="002160D9"/>
    <w:rsid w:val="002516D8"/>
    <w:rsid w:val="00265899"/>
    <w:rsid w:val="00270860"/>
    <w:rsid w:val="002A3D11"/>
    <w:rsid w:val="002C56E6"/>
    <w:rsid w:val="00311D4F"/>
    <w:rsid w:val="00335590"/>
    <w:rsid w:val="00344849"/>
    <w:rsid w:val="00361E11"/>
    <w:rsid w:val="00391C24"/>
    <w:rsid w:val="00394EAC"/>
    <w:rsid w:val="003A2FE7"/>
    <w:rsid w:val="003B2E67"/>
    <w:rsid w:val="003C57BA"/>
    <w:rsid w:val="003D1C01"/>
    <w:rsid w:val="003F0847"/>
    <w:rsid w:val="003F28B9"/>
    <w:rsid w:val="0040090B"/>
    <w:rsid w:val="00415F90"/>
    <w:rsid w:val="00430A08"/>
    <w:rsid w:val="00440214"/>
    <w:rsid w:val="0046302A"/>
    <w:rsid w:val="00464C64"/>
    <w:rsid w:val="004659AA"/>
    <w:rsid w:val="00467079"/>
    <w:rsid w:val="00483095"/>
    <w:rsid w:val="004860D5"/>
    <w:rsid w:val="00487D2D"/>
    <w:rsid w:val="00491E21"/>
    <w:rsid w:val="004D5D62"/>
    <w:rsid w:val="005112D0"/>
    <w:rsid w:val="005362AC"/>
    <w:rsid w:val="00547675"/>
    <w:rsid w:val="00555256"/>
    <w:rsid w:val="00561230"/>
    <w:rsid w:val="00566F43"/>
    <w:rsid w:val="00577E06"/>
    <w:rsid w:val="00583334"/>
    <w:rsid w:val="0058524A"/>
    <w:rsid w:val="005A05FA"/>
    <w:rsid w:val="005A3BF7"/>
    <w:rsid w:val="005B3939"/>
    <w:rsid w:val="005C3D4C"/>
    <w:rsid w:val="005C59C4"/>
    <w:rsid w:val="005D5D8F"/>
    <w:rsid w:val="005F2035"/>
    <w:rsid w:val="005F7990"/>
    <w:rsid w:val="0060549B"/>
    <w:rsid w:val="006145D8"/>
    <w:rsid w:val="00623ED4"/>
    <w:rsid w:val="0063739C"/>
    <w:rsid w:val="00650835"/>
    <w:rsid w:val="00652FE9"/>
    <w:rsid w:val="006572BF"/>
    <w:rsid w:val="00661B98"/>
    <w:rsid w:val="00667B18"/>
    <w:rsid w:val="00675128"/>
    <w:rsid w:val="00684947"/>
    <w:rsid w:val="006D54D9"/>
    <w:rsid w:val="006E31B9"/>
    <w:rsid w:val="007056C3"/>
    <w:rsid w:val="007147D7"/>
    <w:rsid w:val="0072603E"/>
    <w:rsid w:val="0072666D"/>
    <w:rsid w:val="00732BC0"/>
    <w:rsid w:val="00742693"/>
    <w:rsid w:val="007426B2"/>
    <w:rsid w:val="00747741"/>
    <w:rsid w:val="007620B6"/>
    <w:rsid w:val="007621C1"/>
    <w:rsid w:val="00770F25"/>
    <w:rsid w:val="00775C4C"/>
    <w:rsid w:val="00786DE8"/>
    <w:rsid w:val="007A35A8"/>
    <w:rsid w:val="007B04C6"/>
    <w:rsid w:val="007B0A85"/>
    <w:rsid w:val="007C6A52"/>
    <w:rsid w:val="007E14A5"/>
    <w:rsid w:val="007E561B"/>
    <w:rsid w:val="007F0CAA"/>
    <w:rsid w:val="00806E41"/>
    <w:rsid w:val="0082043E"/>
    <w:rsid w:val="00821790"/>
    <w:rsid w:val="008279FA"/>
    <w:rsid w:val="00831AC3"/>
    <w:rsid w:val="00835D88"/>
    <w:rsid w:val="00841C7D"/>
    <w:rsid w:val="00846B76"/>
    <w:rsid w:val="00857649"/>
    <w:rsid w:val="008716D9"/>
    <w:rsid w:val="00873300"/>
    <w:rsid w:val="008905CC"/>
    <w:rsid w:val="008959FD"/>
    <w:rsid w:val="008A52D5"/>
    <w:rsid w:val="008D2B04"/>
    <w:rsid w:val="008E203A"/>
    <w:rsid w:val="008E391C"/>
    <w:rsid w:val="00901E6E"/>
    <w:rsid w:val="0091229C"/>
    <w:rsid w:val="00913F00"/>
    <w:rsid w:val="00917709"/>
    <w:rsid w:val="00932371"/>
    <w:rsid w:val="00940E73"/>
    <w:rsid w:val="0095504B"/>
    <w:rsid w:val="0096226F"/>
    <w:rsid w:val="0097497C"/>
    <w:rsid w:val="00974A10"/>
    <w:rsid w:val="00975380"/>
    <w:rsid w:val="0098597D"/>
    <w:rsid w:val="00995462"/>
    <w:rsid w:val="009A0C9F"/>
    <w:rsid w:val="009C23D5"/>
    <w:rsid w:val="009C777D"/>
    <w:rsid w:val="009D2E89"/>
    <w:rsid w:val="009F0531"/>
    <w:rsid w:val="009F28AD"/>
    <w:rsid w:val="009F619A"/>
    <w:rsid w:val="009F6DDE"/>
    <w:rsid w:val="00A13DEE"/>
    <w:rsid w:val="00A231AD"/>
    <w:rsid w:val="00A370A8"/>
    <w:rsid w:val="00A40CE5"/>
    <w:rsid w:val="00A47517"/>
    <w:rsid w:val="00A57148"/>
    <w:rsid w:val="00A62E39"/>
    <w:rsid w:val="00A73C5B"/>
    <w:rsid w:val="00AA04E6"/>
    <w:rsid w:val="00AA47E9"/>
    <w:rsid w:val="00AB1DA9"/>
    <w:rsid w:val="00B0549C"/>
    <w:rsid w:val="00B10CD1"/>
    <w:rsid w:val="00B23DC9"/>
    <w:rsid w:val="00B30197"/>
    <w:rsid w:val="00B337A2"/>
    <w:rsid w:val="00B40898"/>
    <w:rsid w:val="00B53FC3"/>
    <w:rsid w:val="00B63163"/>
    <w:rsid w:val="00BC5A5F"/>
    <w:rsid w:val="00BD4753"/>
    <w:rsid w:val="00BD5CB1"/>
    <w:rsid w:val="00BE62EE"/>
    <w:rsid w:val="00BF2164"/>
    <w:rsid w:val="00C003BA"/>
    <w:rsid w:val="00C4602F"/>
    <w:rsid w:val="00C46878"/>
    <w:rsid w:val="00C561B6"/>
    <w:rsid w:val="00C6231D"/>
    <w:rsid w:val="00C62A97"/>
    <w:rsid w:val="00C642D2"/>
    <w:rsid w:val="00C73689"/>
    <w:rsid w:val="00C76524"/>
    <w:rsid w:val="00CB4A51"/>
    <w:rsid w:val="00CC0B1C"/>
    <w:rsid w:val="00CD4532"/>
    <w:rsid w:val="00CD47B0"/>
    <w:rsid w:val="00CE564E"/>
    <w:rsid w:val="00CE6104"/>
    <w:rsid w:val="00CE7918"/>
    <w:rsid w:val="00D00FCB"/>
    <w:rsid w:val="00D01A8F"/>
    <w:rsid w:val="00D13E1F"/>
    <w:rsid w:val="00D16163"/>
    <w:rsid w:val="00D24DBD"/>
    <w:rsid w:val="00D46E20"/>
    <w:rsid w:val="00D61306"/>
    <w:rsid w:val="00D9723F"/>
    <w:rsid w:val="00DA4CBA"/>
    <w:rsid w:val="00DB0225"/>
    <w:rsid w:val="00DB3FAD"/>
    <w:rsid w:val="00DB45D7"/>
    <w:rsid w:val="00DE09B9"/>
    <w:rsid w:val="00DF1085"/>
    <w:rsid w:val="00DF1EAD"/>
    <w:rsid w:val="00DF1F7C"/>
    <w:rsid w:val="00DF62E2"/>
    <w:rsid w:val="00DF7625"/>
    <w:rsid w:val="00E32B1B"/>
    <w:rsid w:val="00E4297A"/>
    <w:rsid w:val="00E55FF9"/>
    <w:rsid w:val="00E61C09"/>
    <w:rsid w:val="00E740D1"/>
    <w:rsid w:val="00E91C6C"/>
    <w:rsid w:val="00E91EB3"/>
    <w:rsid w:val="00EA4EB7"/>
    <w:rsid w:val="00EB3B58"/>
    <w:rsid w:val="00EB7D05"/>
    <w:rsid w:val="00EC3E01"/>
    <w:rsid w:val="00EC7359"/>
    <w:rsid w:val="00EE3054"/>
    <w:rsid w:val="00EE6581"/>
    <w:rsid w:val="00EE7A48"/>
    <w:rsid w:val="00F00606"/>
    <w:rsid w:val="00F01256"/>
    <w:rsid w:val="00F1413B"/>
    <w:rsid w:val="00F17526"/>
    <w:rsid w:val="00F21D4E"/>
    <w:rsid w:val="00F43DDF"/>
    <w:rsid w:val="00F47F94"/>
    <w:rsid w:val="00F5057E"/>
    <w:rsid w:val="00F5782B"/>
    <w:rsid w:val="00F66CC5"/>
    <w:rsid w:val="00F7049D"/>
    <w:rsid w:val="00F846A5"/>
    <w:rsid w:val="00F91092"/>
    <w:rsid w:val="00F952C3"/>
    <w:rsid w:val="00FB5A96"/>
    <w:rsid w:val="00FC1033"/>
    <w:rsid w:val="00FC7475"/>
    <w:rsid w:val="00FE733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C6F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D01A8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516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mdg.org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tf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808D099E434DB9A54E7C66438D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AE068-9581-4A29-A852-CF6D0E5C4B0F}"/>
      </w:docPartPr>
      <w:docPartBody>
        <w:p w:rsidR="00EE77A7" w:rsidRDefault="006C3C30">
          <w:pPr>
            <w:pStyle w:val="E9808D099E434DB9A54E7C66438D1FDA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7A7"/>
    <w:rsid w:val="002C4F14"/>
    <w:rsid w:val="0047390E"/>
    <w:rsid w:val="006422D2"/>
    <w:rsid w:val="006C3C30"/>
    <w:rsid w:val="008A266E"/>
    <w:rsid w:val="00B80A64"/>
    <w:rsid w:val="00B94E15"/>
    <w:rsid w:val="00C37606"/>
    <w:rsid w:val="00EE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E9808D099E434DB9A54E7C66438D1FDA">
    <w:name w:val="E9808D099E434DB9A54E7C66438D1F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F079D87-9818-40DF-8F14-322CB91E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2021-01-18T19:50:00Z</dcterms:created>
  <dcterms:modified xsi:type="dcterms:W3CDTF">2021-01-18T19:50:00Z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